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987599" w14:textId="77777777" w:rsidR="005E3492" w:rsidRDefault="005E3492" w:rsidP="00A558D4">
      <w:pPr>
        <w:jc w:val="center"/>
        <w:rPr>
          <w:b/>
          <w:sz w:val="28"/>
          <w:szCs w:val="28"/>
        </w:rPr>
      </w:pPr>
    </w:p>
    <w:p w14:paraId="7B506A1A" w14:textId="77777777" w:rsidR="00A558D4" w:rsidRPr="00EF5823" w:rsidRDefault="00A558D4" w:rsidP="00A558D4">
      <w:pPr>
        <w:jc w:val="center"/>
        <w:rPr>
          <w:b/>
          <w:i/>
          <w:sz w:val="28"/>
          <w:szCs w:val="28"/>
        </w:rPr>
      </w:pPr>
      <w:r w:rsidRPr="00EF5823">
        <w:rPr>
          <w:b/>
          <w:sz w:val="28"/>
          <w:szCs w:val="28"/>
        </w:rPr>
        <w:t xml:space="preserve">Bluegrass Superstars The Earls of Leicester Unveil </w:t>
      </w:r>
      <w:r w:rsidRPr="00EF5823">
        <w:rPr>
          <w:b/>
          <w:i/>
          <w:sz w:val="28"/>
          <w:szCs w:val="28"/>
        </w:rPr>
        <w:t>Rattle &amp; Roar;</w:t>
      </w:r>
    </w:p>
    <w:p w14:paraId="570365C6" w14:textId="77777777" w:rsidR="00A558D4" w:rsidRDefault="00A558D4" w:rsidP="00A558D4">
      <w:pPr>
        <w:jc w:val="center"/>
        <w:rPr>
          <w:b/>
          <w:sz w:val="28"/>
          <w:szCs w:val="28"/>
        </w:rPr>
      </w:pPr>
      <w:r w:rsidRPr="00EF5823">
        <w:rPr>
          <w:b/>
          <w:sz w:val="28"/>
          <w:szCs w:val="28"/>
        </w:rPr>
        <w:t xml:space="preserve">Grammy-Winning Sextet Gears Up For Summer Tour </w:t>
      </w:r>
    </w:p>
    <w:p w14:paraId="3864405C" w14:textId="77777777" w:rsidR="00A558D4" w:rsidRDefault="00A558D4" w:rsidP="00A558D4">
      <w:pPr>
        <w:jc w:val="center"/>
        <w:rPr>
          <w:b/>
          <w:sz w:val="28"/>
          <w:szCs w:val="28"/>
        </w:rPr>
      </w:pPr>
      <w:r w:rsidRPr="00EF5823">
        <w:rPr>
          <w:b/>
          <w:sz w:val="28"/>
          <w:szCs w:val="28"/>
        </w:rPr>
        <w:t>In Support of Sophomore Outing</w:t>
      </w:r>
      <w:r>
        <w:rPr>
          <w:b/>
          <w:sz w:val="28"/>
          <w:szCs w:val="28"/>
        </w:rPr>
        <w:t>, Due July 15</w:t>
      </w:r>
    </w:p>
    <w:p w14:paraId="7905E4AE" w14:textId="77777777" w:rsidR="00A558D4" w:rsidRDefault="00A558D4" w:rsidP="00A558D4">
      <w:pPr>
        <w:jc w:val="center"/>
        <w:rPr>
          <w:b/>
          <w:sz w:val="28"/>
          <w:szCs w:val="28"/>
        </w:rPr>
      </w:pPr>
    </w:p>
    <w:p w14:paraId="7222F08D" w14:textId="77777777" w:rsidR="00A558D4" w:rsidRDefault="00A558D4" w:rsidP="00A558D4">
      <w:pPr>
        <w:jc w:val="center"/>
        <w:rPr>
          <w:b/>
          <w:sz w:val="28"/>
          <w:szCs w:val="28"/>
        </w:rPr>
      </w:pPr>
      <w:r>
        <w:rPr>
          <w:b/>
          <w:sz w:val="28"/>
          <w:szCs w:val="28"/>
        </w:rPr>
        <w:t>Hear “</w:t>
      </w:r>
      <w:r w:rsidRPr="00956559">
        <w:rPr>
          <w:b/>
          <w:sz w:val="28"/>
          <w:szCs w:val="28"/>
        </w:rPr>
        <w:t>The Train That Carried My Girl From Town,”</w:t>
      </w:r>
      <w:r>
        <w:rPr>
          <w:b/>
          <w:sz w:val="28"/>
          <w:szCs w:val="28"/>
        </w:rPr>
        <w:t xml:space="preserve"> </w:t>
      </w:r>
    </w:p>
    <w:p w14:paraId="1579F0C0" w14:textId="0CF3953C" w:rsidR="00E25286" w:rsidRDefault="00A558D4" w:rsidP="00E25286">
      <w:pPr>
        <w:jc w:val="center"/>
        <w:rPr>
          <w:b/>
          <w:i/>
          <w:sz w:val="28"/>
          <w:szCs w:val="28"/>
        </w:rPr>
      </w:pPr>
      <w:r>
        <w:rPr>
          <w:b/>
          <w:sz w:val="28"/>
          <w:szCs w:val="28"/>
        </w:rPr>
        <w:t xml:space="preserve">Exclusively at </w:t>
      </w:r>
      <w:r>
        <w:rPr>
          <w:b/>
          <w:i/>
          <w:sz w:val="28"/>
          <w:szCs w:val="28"/>
        </w:rPr>
        <w:t xml:space="preserve">Rolling Stone Country </w:t>
      </w:r>
    </w:p>
    <w:p w14:paraId="16572D3C" w14:textId="75917033" w:rsidR="00E25286" w:rsidRDefault="00F06D6F" w:rsidP="00E25286">
      <w:pPr>
        <w:jc w:val="center"/>
        <w:rPr>
          <w:b/>
          <w:i/>
          <w:sz w:val="28"/>
          <w:szCs w:val="28"/>
        </w:rPr>
      </w:pPr>
      <w:hyperlink r:id="rId8" w:history="1">
        <w:r w:rsidR="00E25286" w:rsidRPr="00E25286">
          <w:rPr>
            <w:rStyle w:val="Hyperlink"/>
            <w:b/>
            <w:sz w:val="28"/>
            <w:szCs w:val="28"/>
          </w:rPr>
          <w:t>http://rol.st/1qZi7rS</w:t>
        </w:r>
      </w:hyperlink>
    </w:p>
    <w:p w14:paraId="0AAC132C" w14:textId="77777777" w:rsidR="008E7D97" w:rsidRDefault="008E7D97" w:rsidP="00A558D4">
      <w:pPr>
        <w:jc w:val="center"/>
        <w:rPr>
          <w:b/>
          <w:i/>
          <w:sz w:val="28"/>
          <w:szCs w:val="28"/>
        </w:rPr>
      </w:pPr>
    </w:p>
    <w:p w14:paraId="06683F5A" w14:textId="77777777" w:rsidR="008E7D97" w:rsidRPr="008E7D97" w:rsidRDefault="008E7D97" w:rsidP="00A558D4">
      <w:pPr>
        <w:jc w:val="center"/>
        <w:rPr>
          <w:sz w:val="28"/>
          <w:szCs w:val="28"/>
        </w:rPr>
      </w:pPr>
      <w:r>
        <w:rPr>
          <w:noProof/>
          <w:sz w:val="28"/>
          <w:szCs w:val="28"/>
        </w:rPr>
        <w:drawing>
          <wp:inline distT="0" distB="0" distL="0" distR="0" wp14:anchorId="7C7EB414" wp14:editId="23CF4F17">
            <wp:extent cx="2273300" cy="22733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lsofLeicester_R&amp;R_COVER_RGB[1] copy.jpg"/>
                    <pic:cNvPicPr/>
                  </pic:nvPicPr>
                  <pic:blipFill>
                    <a:blip r:embed="rId9">
                      <a:extLst>
                        <a:ext uri="{28A0092B-C50C-407E-A947-70E740481C1C}">
                          <a14:useLocalDpi xmlns:a14="http://schemas.microsoft.com/office/drawing/2010/main" val="0"/>
                        </a:ext>
                      </a:extLst>
                    </a:blip>
                    <a:stretch>
                      <a:fillRect/>
                    </a:stretch>
                  </pic:blipFill>
                  <pic:spPr>
                    <a:xfrm>
                      <a:off x="0" y="0"/>
                      <a:ext cx="2273300" cy="2273300"/>
                    </a:xfrm>
                    <a:prstGeom prst="rect">
                      <a:avLst/>
                    </a:prstGeom>
                  </pic:spPr>
                </pic:pic>
              </a:graphicData>
            </a:graphic>
          </wp:inline>
        </w:drawing>
      </w:r>
    </w:p>
    <w:p w14:paraId="6853144B" w14:textId="77777777" w:rsidR="00A558D4" w:rsidRDefault="00A558D4" w:rsidP="00A558D4">
      <w:pPr>
        <w:rPr>
          <w:b/>
          <w:sz w:val="28"/>
          <w:szCs w:val="28"/>
        </w:rPr>
      </w:pPr>
    </w:p>
    <w:p w14:paraId="563E6EB7" w14:textId="77777777" w:rsidR="00A558D4" w:rsidRPr="00220D24" w:rsidRDefault="00A558D4" w:rsidP="00A558D4">
      <w:pPr>
        <w:jc w:val="center"/>
        <w:rPr>
          <w:b/>
          <w:sz w:val="28"/>
          <w:szCs w:val="28"/>
        </w:rPr>
      </w:pPr>
    </w:p>
    <w:p w14:paraId="342A4AC8" w14:textId="51FD4F69" w:rsidR="00A558D4" w:rsidRPr="00220D24" w:rsidRDefault="00FA4F02" w:rsidP="00A558D4">
      <w:r>
        <w:rPr>
          <w:b/>
        </w:rPr>
        <w:t>April 18</w:t>
      </w:r>
      <w:bookmarkStart w:id="0" w:name="_GoBack"/>
      <w:bookmarkEnd w:id="0"/>
      <w:r w:rsidR="00A558D4" w:rsidRPr="00956559">
        <w:rPr>
          <w:b/>
        </w:rPr>
        <w:t>, 2016 – Nashville, TN</w:t>
      </w:r>
      <w:r w:rsidR="008E7D97">
        <w:rPr>
          <w:b/>
        </w:rPr>
        <w:t xml:space="preserve"> </w:t>
      </w:r>
      <w:r w:rsidR="008E7D97" w:rsidRPr="00956559">
        <w:rPr>
          <w:b/>
        </w:rPr>
        <w:t xml:space="preserve">– </w:t>
      </w:r>
      <w:r w:rsidR="00A558D4" w:rsidRPr="00220D24">
        <w:t>The Earls of</w:t>
      </w:r>
      <w:r w:rsidR="00A558D4">
        <w:t xml:space="preserve"> Leicester, the award-winning,</w:t>
      </w:r>
      <w:r w:rsidR="00A558D4" w:rsidRPr="00220D24">
        <w:t xml:space="preserve"> acclaimed </w:t>
      </w:r>
      <w:r w:rsidR="00A558D4">
        <w:t>sextet that comprises some</w:t>
      </w:r>
      <w:r w:rsidR="00A558D4" w:rsidRPr="00220D24">
        <w:t xml:space="preserve"> of</w:t>
      </w:r>
      <w:r w:rsidR="00A558D4">
        <w:t xml:space="preserve"> the finest musicians in bluegrass</w:t>
      </w:r>
      <w:r w:rsidR="00A558D4" w:rsidRPr="00220D24">
        <w:t xml:space="preserve">, will release their second album, </w:t>
      </w:r>
      <w:r w:rsidR="00A558D4" w:rsidRPr="00220D24">
        <w:rPr>
          <w:i/>
        </w:rPr>
        <w:t>Rattle &amp; Roar</w:t>
      </w:r>
      <w:r w:rsidR="00A558D4" w:rsidRPr="00220D24">
        <w:t xml:space="preserve">, July 15 on Rounder Records. </w:t>
      </w:r>
    </w:p>
    <w:p w14:paraId="5583AE80" w14:textId="77777777" w:rsidR="00A558D4" w:rsidRPr="00220D24" w:rsidRDefault="00A558D4" w:rsidP="00A558D4">
      <w:pPr>
        <w:rPr>
          <w:i/>
        </w:rPr>
      </w:pPr>
    </w:p>
    <w:p w14:paraId="37CA4828" w14:textId="77777777" w:rsidR="00A558D4" w:rsidRDefault="00A558D4" w:rsidP="00A558D4">
      <w:r w:rsidRPr="00220D24">
        <w:rPr>
          <w:i/>
        </w:rPr>
        <w:t xml:space="preserve">Rattle &amp; Roar </w:t>
      </w:r>
      <w:r w:rsidRPr="00220D24">
        <w:t>is the follow-up to the Earls’ eponymous debut, which insp</w:t>
      </w:r>
      <w:r>
        <w:t>ired tremendous critical accolades</w:t>
      </w:r>
      <w:r w:rsidRPr="00220D24">
        <w:t>, and earned a Gr</w:t>
      </w:r>
      <w:r>
        <w:t>ammy award for Best Bluegrass Album</w:t>
      </w:r>
      <w:r w:rsidRPr="00220D24">
        <w:t>.</w:t>
      </w:r>
      <w:r>
        <w:t xml:space="preserve"> The band also went on to win six </w:t>
      </w:r>
      <w:r w:rsidRPr="00220D24">
        <w:t>International Bluegrass Music Association awards, including the coveted Album of the Year and En</w:t>
      </w:r>
      <w:r>
        <w:t>tertainer of the Year honors</w:t>
      </w:r>
      <w:r w:rsidRPr="00220D24">
        <w:t>.</w:t>
      </w:r>
    </w:p>
    <w:p w14:paraId="663EF055" w14:textId="77777777" w:rsidR="00A558D4" w:rsidRDefault="00A558D4" w:rsidP="00A558D4"/>
    <w:p w14:paraId="1796E9DD" w14:textId="77777777" w:rsidR="00A558D4" w:rsidRPr="00220D24" w:rsidRDefault="00A558D4" w:rsidP="00A558D4">
      <w:r>
        <w:t xml:space="preserve">With </w:t>
      </w:r>
      <w:r>
        <w:rPr>
          <w:i/>
        </w:rPr>
        <w:t>Rattle &amp; Roar</w:t>
      </w:r>
      <w:r w:rsidRPr="00220D24">
        <w:t>, the Earls</w:t>
      </w:r>
      <w:r>
        <w:t xml:space="preserve"> </w:t>
      </w:r>
      <w:proofErr w:type="gramStart"/>
      <w:r>
        <w:t>–  Barry</w:t>
      </w:r>
      <w:proofErr w:type="gramEnd"/>
      <w:r>
        <w:t xml:space="preserve"> Bales, Shawn Camp, Charlie Cushman,  Jerry Douglas,  Johnny Warren, and Jeff White -- </w:t>
      </w:r>
      <w:r w:rsidRPr="00220D24">
        <w:t xml:space="preserve">have conjured up a fresh batch of Lester Flatt and Earl </w:t>
      </w:r>
      <w:r w:rsidRPr="00220D24">
        <w:lastRenderedPageBreak/>
        <w:t>Scruggs songs, delivered with their now signature blend of homage, virtuosity, and perspective.</w:t>
      </w:r>
    </w:p>
    <w:p w14:paraId="139675DD" w14:textId="77777777" w:rsidR="00A558D4" w:rsidRPr="004306A3" w:rsidRDefault="00A558D4" w:rsidP="00A558D4">
      <w:pPr>
        <w:rPr>
          <w:rFonts w:ascii="Garamond" w:hAnsi="Garamond"/>
        </w:rPr>
      </w:pPr>
    </w:p>
    <w:p w14:paraId="0E346A11" w14:textId="77777777" w:rsidR="00A558D4" w:rsidRPr="00F41CD8" w:rsidRDefault="00A558D4" w:rsidP="00A558D4">
      <w:r w:rsidRPr="00F41CD8">
        <w:t xml:space="preserve">The inimitable Douglas remains the band’s producer and hypnotic </w:t>
      </w:r>
      <w:proofErr w:type="spellStart"/>
      <w:r w:rsidRPr="00F41CD8">
        <w:t>Dobroist</w:t>
      </w:r>
      <w:proofErr w:type="spellEnd"/>
      <w:r w:rsidRPr="00F41CD8">
        <w:t>; blue-ribbon songwriter, singer, and producer Camp still soars on lead vocals and guitar; revered multi-instrumentalist and sideman Jeff White now deftly handles high harmony and mandolin; ace Nashville banjoist Charlie Cushman tackles banjo and guitars; topflight musician Johnny Warren cuts in radiantly on fiddle;</w:t>
      </w:r>
      <w:r>
        <w:t xml:space="preserve"> and the esteemed Barry Bales, Douglas’</w:t>
      </w:r>
      <w:r w:rsidRPr="00F41CD8">
        <w:t xml:space="preserve"> longtime </w:t>
      </w:r>
      <w:proofErr w:type="spellStart"/>
      <w:r w:rsidRPr="00F41CD8">
        <w:t>band</w:t>
      </w:r>
      <w:r>
        <w:t>mate</w:t>
      </w:r>
      <w:proofErr w:type="spellEnd"/>
      <w:r>
        <w:t xml:space="preserve"> </w:t>
      </w:r>
      <w:r w:rsidRPr="00F41CD8">
        <w:t xml:space="preserve">in Alison Krauss and Union Station, holds magnificently steady on vocals and bass. </w:t>
      </w:r>
    </w:p>
    <w:p w14:paraId="0BD5CC4B" w14:textId="77777777" w:rsidR="00A558D4" w:rsidRPr="00F41CD8" w:rsidRDefault="00A558D4" w:rsidP="00A558D4"/>
    <w:p w14:paraId="240B22FA" w14:textId="77777777" w:rsidR="00A558D4" w:rsidRPr="00F41CD8" w:rsidRDefault="00A558D4" w:rsidP="00A558D4">
      <w:r w:rsidRPr="00F41CD8">
        <w:t xml:space="preserve">Those collaborative deep dives into Flatt and Scruggs by some of the best living musicians––bluegrass or otherwise––built </w:t>
      </w:r>
      <w:r w:rsidRPr="00F41CD8">
        <w:rPr>
          <w:i/>
        </w:rPr>
        <w:t>Rattle &amp; Roar</w:t>
      </w:r>
      <w:r w:rsidRPr="00F41CD8">
        <w:t>, a collection spanning exhumed nuggets and familiar favorites. To capture the feel of a live show, the album was recorded in one room, with all of the band members in a line, no separation between them. “This is about as live as a record can be. I hope listeners can hear the fun that’s going on,” Camp says. “They’re listening to everything go down, right then, at that moment. A lot of music can be made in an instant.”</w:t>
      </w:r>
    </w:p>
    <w:p w14:paraId="5A49A078" w14:textId="77777777" w:rsidR="00A558D4" w:rsidRPr="00F41CD8" w:rsidRDefault="00A558D4" w:rsidP="00A558D4"/>
    <w:p w14:paraId="559DF8A7" w14:textId="77777777" w:rsidR="00A558D4" w:rsidRDefault="00A558D4" w:rsidP="00A558D4">
      <w:pPr>
        <w:rPr>
          <w:rFonts w:ascii="Garamond" w:hAnsi="Garamond"/>
        </w:rPr>
      </w:pPr>
      <w:r w:rsidRPr="00F41CD8">
        <w:rPr>
          <w:i/>
        </w:rPr>
        <w:t>Rattle &amp; Roar</w:t>
      </w:r>
      <w:r w:rsidRPr="00F41CD8">
        <w:t xml:space="preserve"> pulses with </w:t>
      </w:r>
      <w:r>
        <w:t xml:space="preserve">impish joy and </w:t>
      </w:r>
      <w:r w:rsidRPr="00F41CD8">
        <w:t>immediacy, uniquely showcasing artists at the top of their game as they delight in their work not jus</w:t>
      </w:r>
      <w:r>
        <w:t>t as creators, but also as fans.</w:t>
      </w:r>
      <w:r>
        <w:rPr>
          <w:rFonts w:ascii="Garamond" w:hAnsi="Garamond"/>
        </w:rPr>
        <w:t xml:space="preserve"> </w:t>
      </w:r>
    </w:p>
    <w:p w14:paraId="28590F70" w14:textId="77777777" w:rsidR="00A558D4" w:rsidRDefault="00A558D4" w:rsidP="00A558D4">
      <w:pPr>
        <w:rPr>
          <w:rFonts w:ascii="Garamond" w:hAnsi="Garamond"/>
        </w:rPr>
      </w:pPr>
    </w:p>
    <w:p w14:paraId="7BB1FD52" w14:textId="1E8B2181" w:rsidR="00A558D4" w:rsidRDefault="00A558D4" w:rsidP="00A558D4">
      <w:r w:rsidRPr="00F41CD8">
        <w:t>The songs’ themes of spirituality, love lost or found, war, and ex-convicts still resonate.</w:t>
      </w:r>
      <w:r>
        <w:t xml:space="preserve"> The </w:t>
      </w:r>
      <w:r w:rsidRPr="00F41CD8">
        <w:t>album opener</w:t>
      </w:r>
      <w:r>
        <w:t xml:space="preserve">, “The Train That Carried My Girl From Town,” </w:t>
      </w:r>
      <w:r w:rsidRPr="00F41CD8">
        <w:t xml:space="preserve">delights in furious revenge wishes delivered with naked sincerity. “I wish to the Lord that train would wreck / kill the engineer and break that fireman’s neck,” Camp confesses somewhat sweetly, then follows with plenty of other innuendo and lines sure to make listeners wonder if they heard him correctly. </w:t>
      </w:r>
      <w:r>
        <w:t xml:space="preserve"> </w:t>
      </w:r>
      <w:r>
        <w:rPr>
          <w:i/>
        </w:rPr>
        <w:t xml:space="preserve">Rolling Stone Country </w:t>
      </w:r>
      <w:r w:rsidR="003740A7">
        <w:t>premiered the track exclusively</w:t>
      </w:r>
      <w:r>
        <w:t xml:space="preserve">. Listen </w:t>
      </w:r>
      <w:r w:rsidR="005D37AC">
        <w:t xml:space="preserve">to it </w:t>
      </w:r>
      <w:r>
        <w:t xml:space="preserve">here: </w:t>
      </w:r>
      <w:hyperlink r:id="rId10" w:history="1">
        <w:r w:rsidR="00E25286" w:rsidRPr="00D375F0">
          <w:rPr>
            <w:rStyle w:val="Hyperlink"/>
          </w:rPr>
          <w:t>http://rol.st/1qZi7rS</w:t>
        </w:r>
      </w:hyperlink>
      <w:r w:rsidR="00E25286">
        <w:t xml:space="preserve"> </w:t>
      </w:r>
    </w:p>
    <w:p w14:paraId="7650377C" w14:textId="77777777" w:rsidR="00A558D4" w:rsidRPr="00F41CD8" w:rsidRDefault="00A558D4" w:rsidP="00A558D4"/>
    <w:p w14:paraId="7E6D8442" w14:textId="77777777" w:rsidR="00A558D4" w:rsidRDefault="00A558D4" w:rsidP="00A558D4">
      <w:r>
        <w:t xml:space="preserve">“All I Want Is </w:t>
      </w:r>
      <w:r w:rsidRPr="00F41CD8">
        <w:t xml:space="preserve">You” is a showpiece, offering Camp a chance to croon. “Lester Flatt was sort of the Bing Crosby of this genre of music,” Douglas says. “He could have been a big band singer. He sang the entire melody, all changes, augments––they didn’t have to be whole notes. He really stretched, and so does Shawn. I love hearing him sing it.” </w:t>
      </w:r>
    </w:p>
    <w:p w14:paraId="4A77CDB0" w14:textId="77777777" w:rsidR="00A558D4" w:rsidRDefault="00A558D4" w:rsidP="00A558D4"/>
    <w:p w14:paraId="711AC090" w14:textId="77777777" w:rsidR="00A558D4" w:rsidRDefault="00A558D4" w:rsidP="00A558D4">
      <w:r w:rsidRPr="00F41CD8">
        <w:t xml:space="preserve">Harmony-drenched “You Can Feel It in Your Soul” bounces with gospel fervor cushioned by warm strings, while “I’m Working on a Road to </w:t>
      </w:r>
      <w:proofErr w:type="spellStart"/>
      <w:r w:rsidRPr="00F41CD8">
        <w:t>Gloryland</w:t>
      </w:r>
      <w:proofErr w:type="spellEnd"/>
      <w:r w:rsidRPr="00F41CD8">
        <w:t xml:space="preserve">” features multiple vocal bows worthy of a riverside revival. </w:t>
      </w:r>
    </w:p>
    <w:p w14:paraId="2A5A362C" w14:textId="77777777" w:rsidR="00A558D4" w:rsidRDefault="00A558D4" w:rsidP="00A558D4"/>
    <w:p w14:paraId="61DCF226" w14:textId="77777777" w:rsidR="00A558D4" w:rsidRPr="00F41CD8" w:rsidRDefault="00A558D4" w:rsidP="00A558D4">
      <w:r w:rsidRPr="00F41CD8">
        <w:t>Instrumentals including “Flint Hill Special” and “Buck Creek Gal” are spirited back-and-</w:t>
      </w:r>
      <w:proofErr w:type="spellStart"/>
      <w:r w:rsidRPr="00F41CD8">
        <w:t>forths</w:t>
      </w:r>
      <w:proofErr w:type="spellEnd"/>
      <w:r w:rsidRPr="00F41CD8">
        <w:t xml:space="preserve"> between giants. “You can’t pretend or fake your way through this stuff,” Camp says. “It’s got to be right, or it’s wrong. And when we play together, it’s right.”</w:t>
      </w:r>
    </w:p>
    <w:p w14:paraId="74429689" w14:textId="77777777" w:rsidR="00A558D4" w:rsidRPr="00F41CD8" w:rsidRDefault="00A558D4" w:rsidP="00A558D4"/>
    <w:p w14:paraId="3995F3D7" w14:textId="77777777" w:rsidR="00A558D4" w:rsidRPr="00F41CD8" w:rsidRDefault="00A558D4" w:rsidP="00A558D4">
      <w:r w:rsidRPr="00F41CD8">
        <w:t>The lush instrumental “Steel Guitar Blues” was discover</w:t>
      </w:r>
      <w:r>
        <w:t>ed on an old reel-to-reel recording, as was</w:t>
      </w:r>
      <w:r w:rsidRPr="00F41CD8">
        <w:t xml:space="preserve"> “Pray for the Boys,” the album’s solemn</w:t>
      </w:r>
      <w:r>
        <w:t xml:space="preserve"> closer</w:t>
      </w:r>
      <w:r w:rsidRPr="00F41CD8">
        <w:t>. “My Mother Prays So Loud in Her Sleep” features a three-part vocal ascension that the Earls took pains to get right. “When we were rehearsing, we all got our heads together, listened to the original, and asked, ‘Okay, who is that on the high part? Is that Curly [</w:t>
      </w:r>
      <w:proofErr w:type="spellStart"/>
      <w:r w:rsidRPr="00F41CD8">
        <w:t>Seckler</w:t>
      </w:r>
      <w:proofErr w:type="spellEnd"/>
      <w:r w:rsidRPr="00F41CD8">
        <w:t>] or Lester? We scoped in, and now, we’re sure it’s Lester,” says Douglas. “It’s things like that that we do together that make this band really work and exceptional.”</w:t>
      </w:r>
    </w:p>
    <w:p w14:paraId="48B85280" w14:textId="77777777" w:rsidR="00A558D4" w:rsidRDefault="00A558D4" w:rsidP="00A558D4"/>
    <w:p w14:paraId="6241D8B5" w14:textId="77777777" w:rsidR="00A558D4" w:rsidRDefault="00A558D4" w:rsidP="00A558D4">
      <w:r>
        <w:t>As</w:t>
      </w:r>
      <w:r w:rsidRPr="00F41CD8">
        <w:t xml:space="preserve"> much as the Earls are a reincarnation of a sound that older generations have missed––an unexpected </w:t>
      </w:r>
      <w:proofErr w:type="spellStart"/>
      <w:r w:rsidRPr="00F41CD8">
        <w:t>Proustian</w:t>
      </w:r>
      <w:proofErr w:type="spellEnd"/>
      <w:r w:rsidRPr="00F41CD8">
        <w:t xml:space="preserve"> take on bluegrass––the band is especially interested in reaching new ears. “I hope people who don’t know Flatt and Scruggs hear this and think it’s totally new music,” Douglas says. “Then, I hope they find out what we’re doin</w:t>
      </w:r>
      <w:r>
        <w:t xml:space="preserve">g and go out and buy every Flatt </w:t>
      </w:r>
      <w:r w:rsidRPr="00F41CD8">
        <w:t>and Scruggs record they can find.”</w:t>
      </w:r>
    </w:p>
    <w:p w14:paraId="13237A4A" w14:textId="77777777" w:rsidR="00A558D4" w:rsidRDefault="00A558D4" w:rsidP="00A558D4"/>
    <w:p w14:paraId="531716E3" w14:textId="77777777" w:rsidR="00A558D4" w:rsidRDefault="00A558D4" w:rsidP="00A558D4">
      <w:r>
        <w:t>The Earls of Leicester will be on tour throughout 2016. More dates will be announced in the coming weeks.</w:t>
      </w:r>
    </w:p>
    <w:p w14:paraId="37D5F089" w14:textId="77777777" w:rsidR="00A558D4" w:rsidRDefault="00A558D4" w:rsidP="00A558D4"/>
    <w:p w14:paraId="25798B17" w14:textId="77777777" w:rsidR="00A558D4" w:rsidRDefault="00A558D4" w:rsidP="00A558D4">
      <w:r>
        <w:t xml:space="preserve">For more information, please contact Regina Joskow </w:t>
      </w:r>
      <w:hyperlink r:id="rId11" w:history="1">
        <w:r w:rsidRPr="008501F9">
          <w:rPr>
            <w:rStyle w:val="Hyperlink"/>
          </w:rPr>
          <w:t>rjoskow@rounder.com</w:t>
        </w:r>
      </w:hyperlink>
      <w:r>
        <w:t xml:space="preserve">, 917-532-5687 or Ashley Moyer </w:t>
      </w:r>
      <w:hyperlink r:id="rId12" w:history="1">
        <w:r w:rsidRPr="008501F9">
          <w:rPr>
            <w:rStyle w:val="Hyperlink"/>
          </w:rPr>
          <w:t>ashley.moyer@concordmusicgroup.com</w:t>
        </w:r>
      </w:hyperlink>
      <w:r>
        <w:t>, 615-928-4777.</w:t>
      </w:r>
    </w:p>
    <w:p w14:paraId="42D9CA98" w14:textId="77777777" w:rsidR="00A558D4" w:rsidRPr="0018092E" w:rsidRDefault="00A558D4" w:rsidP="00A558D4">
      <w:pPr>
        <w:rPr>
          <w:b/>
          <w:u w:val="single"/>
        </w:rPr>
      </w:pPr>
    </w:p>
    <w:p w14:paraId="383E0FDF" w14:textId="77777777" w:rsidR="00A558D4" w:rsidRDefault="00A558D4" w:rsidP="00A558D4">
      <w:pPr>
        <w:rPr>
          <w:b/>
          <w:u w:val="single"/>
        </w:rPr>
      </w:pPr>
      <w:r w:rsidRPr="0018092E">
        <w:rPr>
          <w:b/>
          <w:u w:val="single"/>
        </w:rPr>
        <w:t xml:space="preserve">Track list:  </w:t>
      </w:r>
    </w:p>
    <w:p w14:paraId="57988191" w14:textId="77777777" w:rsidR="005E3492" w:rsidRPr="0018092E" w:rsidRDefault="005E3492" w:rsidP="00A558D4">
      <w:pPr>
        <w:rPr>
          <w:b/>
          <w:u w:val="single"/>
        </w:rPr>
      </w:pPr>
    </w:p>
    <w:p w14:paraId="3FF3B202" w14:textId="054280B7" w:rsidR="00A558D4" w:rsidRPr="004D4F54" w:rsidRDefault="00A558D4" w:rsidP="0018092E">
      <w:pPr>
        <w:pStyle w:val="ListParagraph"/>
        <w:numPr>
          <w:ilvl w:val="0"/>
          <w:numId w:val="2"/>
        </w:numPr>
      </w:pPr>
      <w:r w:rsidRPr="0018092E">
        <w:rPr>
          <w:bCs/>
        </w:rPr>
        <w:t>The Train That Carried My Girl from Town</w:t>
      </w:r>
      <w:r w:rsidRPr="004D4F54">
        <w:t xml:space="preserve"> (2:46)</w:t>
      </w:r>
    </w:p>
    <w:p w14:paraId="0300C1F5" w14:textId="08240680" w:rsidR="00A558D4" w:rsidRDefault="00A558D4" w:rsidP="0018092E">
      <w:pPr>
        <w:pStyle w:val="ListParagraph"/>
        <w:numPr>
          <w:ilvl w:val="0"/>
          <w:numId w:val="2"/>
        </w:numPr>
      </w:pPr>
      <w:r w:rsidRPr="0018092E">
        <w:rPr>
          <w:bCs/>
        </w:rPr>
        <w:t>Why Did You Wander?</w:t>
      </w:r>
      <w:r w:rsidRPr="004D4F54">
        <w:t xml:space="preserve"> (2:49)</w:t>
      </w:r>
    </w:p>
    <w:p w14:paraId="4F1D9591" w14:textId="0B4F8007" w:rsidR="00A558D4" w:rsidRDefault="00A558D4" w:rsidP="0018092E">
      <w:pPr>
        <w:pStyle w:val="ListParagraph"/>
        <w:numPr>
          <w:ilvl w:val="0"/>
          <w:numId w:val="2"/>
        </w:numPr>
      </w:pPr>
      <w:r w:rsidRPr="0018092E">
        <w:rPr>
          <w:bCs/>
        </w:rPr>
        <w:t>All I Want Is You</w:t>
      </w:r>
      <w:r w:rsidRPr="004D4F54">
        <w:t xml:space="preserve"> (3:04)</w:t>
      </w:r>
    </w:p>
    <w:p w14:paraId="3CFFB30C" w14:textId="097639D8" w:rsidR="00A558D4" w:rsidRPr="004D4F54" w:rsidRDefault="00A558D4" w:rsidP="0018092E">
      <w:pPr>
        <w:pStyle w:val="ListParagraph"/>
        <w:numPr>
          <w:ilvl w:val="0"/>
          <w:numId w:val="2"/>
        </w:numPr>
      </w:pPr>
      <w:r w:rsidRPr="0018092E">
        <w:rPr>
          <w:bCs/>
        </w:rPr>
        <w:t>Steel Guitar Blues intro</w:t>
      </w:r>
      <w:r w:rsidRPr="004D4F54">
        <w:t xml:space="preserve"> (0:10)</w:t>
      </w:r>
    </w:p>
    <w:p w14:paraId="388495E5" w14:textId="10399C5E" w:rsidR="00A558D4" w:rsidRPr="004D4F54" w:rsidRDefault="00A558D4" w:rsidP="0018092E">
      <w:pPr>
        <w:pStyle w:val="ListParagraph"/>
        <w:numPr>
          <w:ilvl w:val="0"/>
          <w:numId w:val="2"/>
        </w:numPr>
      </w:pPr>
      <w:r w:rsidRPr="0018092E">
        <w:rPr>
          <w:bCs/>
        </w:rPr>
        <w:t>Steel Guitar Blues</w:t>
      </w:r>
      <w:r w:rsidRPr="004D4F54">
        <w:t xml:space="preserve"> (2:35)</w:t>
      </w:r>
    </w:p>
    <w:p w14:paraId="5177576B" w14:textId="327CF30E" w:rsidR="00A558D4" w:rsidRPr="004D4F54" w:rsidRDefault="00A558D4" w:rsidP="0018092E">
      <w:pPr>
        <w:pStyle w:val="ListParagraph"/>
        <w:numPr>
          <w:ilvl w:val="0"/>
          <w:numId w:val="2"/>
        </w:numPr>
      </w:pPr>
      <w:r w:rsidRPr="0018092E">
        <w:rPr>
          <w:bCs/>
        </w:rPr>
        <w:t>You Can Feel It in Your Soul</w:t>
      </w:r>
      <w:r w:rsidRPr="004D4F54">
        <w:t xml:space="preserve"> (3:02)</w:t>
      </w:r>
    </w:p>
    <w:p w14:paraId="6A618CEB" w14:textId="77B8D178" w:rsidR="00A558D4" w:rsidRPr="004D4F54" w:rsidRDefault="00A558D4" w:rsidP="0018092E">
      <w:pPr>
        <w:pStyle w:val="ListParagraph"/>
        <w:numPr>
          <w:ilvl w:val="0"/>
          <w:numId w:val="2"/>
        </w:numPr>
      </w:pPr>
      <w:r w:rsidRPr="0018092E">
        <w:rPr>
          <w:bCs/>
        </w:rPr>
        <w:t xml:space="preserve">A Faded Red Ribbon </w:t>
      </w:r>
      <w:r w:rsidRPr="004D4F54">
        <w:t xml:space="preserve">(2:48) </w:t>
      </w:r>
    </w:p>
    <w:p w14:paraId="3B680689" w14:textId="1D194D54" w:rsidR="00A558D4" w:rsidRPr="004D4F54" w:rsidRDefault="00A558D4" w:rsidP="0018092E">
      <w:pPr>
        <w:pStyle w:val="ListParagraph"/>
        <w:numPr>
          <w:ilvl w:val="0"/>
          <w:numId w:val="2"/>
        </w:numPr>
      </w:pPr>
      <w:r w:rsidRPr="0018092E">
        <w:rPr>
          <w:bCs/>
        </w:rPr>
        <w:t xml:space="preserve">Just </w:t>
      </w:r>
      <w:proofErr w:type="spellStart"/>
      <w:r w:rsidRPr="0018092E">
        <w:rPr>
          <w:bCs/>
        </w:rPr>
        <w:t>Ain’t</w:t>
      </w:r>
      <w:proofErr w:type="spellEnd"/>
      <w:r w:rsidRPr="004D4F54">
        <w:t xml:space="preserve"> (2:14)</w:t>
      </w:r>
    </w:p>
    <w:p w14:paraId="20CF9694" w14:textId="1C168D0C" w:rsidR="00A558D4" w:rsidRDefault="00A558D4" w:rsidP="0018092E">
      <w:pPr>
        <w:pStyle w:val="ListParagraph"/>
        <w:numPr>
          <w:ilvl w:val="0"/>
          <w:numId w:val="2"/>
        </w:numPr>
      </w:pPr>
      <w:r w:rsidRPr="0018092E">
        <w:rPr>
          <w:bCs/>
        </w:rPr>
        <w:t>Mother Prays Loud In Her Sleep</w:t>
      </w:r>
      <w:r w:rsidRPr="004D4F54">
        <w:t xml:space="preserve"> (3:33)</w:t>
      </w:r>
    </w:p>
    <w:p w14:paraId="56D07951" w14:textId="1DF853A2" w:rsidR="00A558D4" w:rsidRPr="004D4F54" w:rsidRDefault="00A558D4" w:rsidP="0018092E">
      <w:pPr>
        <w:pStyle w:val="ListParagraph"/>
        <w:numPr>
          <w:ilvl w:val="0"/>
          <w:numId w:val="2"/>
        </w:numPr>
      </w:pPr>
      <w:r w:rsidRPr="0018092E">
        <w:rPr>
          <w:bCs/>
        </w:rPr>
        <w:t>I’m Working On A Road (To Glory Land)</w:t>
      </w:r>
      <w:r w:rsidRPr="004D4F54">
        <w:t xml:space="preserve"> (3:00)</w:t>
      </w:r>
    </w:p>
    <w:p w14:paraId="16CAF231" w14:textId="102E0D33" w:rsidR="00A558D4" w:rsidRPr="004D4F54" w:rsidRDefault="00A558D4" w:rsidP="0018092E">
      <w:pPr>
        <w:pStyle w:val="ListParagraph"/>
        <w:numPr>
          <w:ilvl w:val="0"/>
          <w:numId w:val="2"/>
        </w:numPr>
      </w:pPr>
      <w:r w:rsidRPr="0018092E">
        <w:rPr>
          <w:bCs/>
        </w:rPr>
        <w:t xml:space="preserve">Will You Be Lonesome Too? </w:t>
      </w:r>
      <w:r w:rsidRPr="004D4F54">
        <w:t>(3:04)</w:t>
      </w:r>
    </w:p>
    <w:p w14:paraId="02BA0C82" w14:textId="00D3C059" w:rsidR="00A558D4" w:rsidRPr="004D4F54" w:rsidRDefault="00A558D4" w:rsidP="0018092E">
      <w:pPr>
        <w:pStyle w:val="ListParagraph"/>
        <w:numPr>
          <w:ilvl w:val="0"/>
          <w:numId w:val="2"/>
        </w:numPr>
      </w:pPr>
      <w:r w:rsidRPr="0018092E">
        <w:rPr>
          <w:bCs/>
        </w:rPr>
        <w:t>Flint Hill Special</w:t>
      </w:r>
      <w:r w:rsidRPr="004D4F54">
        <w:t xml:space="preserve"> (2:38)</w:t>
      </w:r>
    </w:p>
    <w:p w14:paraId="367E8E60" w14:textId="0F76085A" w:rsidR="00A558D4" w:rsidRPr="004D4F54" w:rsidRDefault="00A558D4" w:rsidP="0018092E">
      <w:pPr>
        <w:pStyle w:val="ListParagraph"/>
        <w:numPr>
          <w:ilvl w:val="0"/>
          <w:numId w:val="2"/>
        </w:numPr>
      </w:pPr>
      <w:r w:rsidRPr="0018092E">
        <w:rPr>
          <w:bCs/>
        </w:rPr>
        <w:t>What’s Good for You (Should Be Alright for Me)</w:t>
      </w:r>
      <w:r w:rsidRPr="004D4F54">
        <w:t xml:space="preserve"> (2:44)</w:t>
      </w:r>
    </w:p>
    <w:p w14:paraId="3028C6BB" w14:textId="1070AB48" w:rsidR="00A558D4" w:rsidRPr="004D4F54" w:rsidRDefault="00A558D4" w:rsidP="0018092E">
      <w:pPr>
        <w:pStyle w:val="ListParagraph"/>
        <w:numPr>
          <w:ilvl w:val="0"/>
          <w:numId w:val="2"/>
        </w:numPr>
      </w:pPr>
      <w:r w:rsidRPr="0018092E">
        <w:rPr>
          <w:bCs/>
        </w:rPr>
        <w:t>The Girl I Love Don’t Pay Me No Mind</w:t>
      </w:r>
      <w:r w:rsidRPr="004D4F54">
        <w:t xml:space="preserve"> (2:50)</w:t>
      </w:r>
    </w:p>
    <w:p w14:paraId="275CB3D9" w14:textId="330AE949" w:rsidR="00A558D4" w:rsidRPr="004D4F54" w:rsidRDefault="00A558D4" w:rsidP="0018092E">
      <w:pPr>
        <w:pStyle w:val="ListParagraph"/>
        <w:numPr>
          <w:ilvl w:val="0"/>
          <w:numId w:val="2"/>
        </w:numPr>
      </w:pPr>
      <w:r w:rsidRPr="0018092E">
        <w:rPr>
          <w:bCs/>
        </w:rPr>
        <w:t>Branded Wherever I Go</w:t>
      </w:r>
      <w:r w:rsidRPr="004D4F54">
        <w:t xml:space="preserve"> (2:33)</w:t>
      </w:r>
    </w:p>
    <w:p w14:paraId="2A6C635A" w14:textId="1964AA10" w:rsidR="00A558D4" w:rsidRPr="004D4F54" w:rsidRDefault="00A558D4" w:rsidP="0018092E">
      <w:pPr>
        <w:pStyle w:val="ListParagraph"/>
        <w:numPr>
          <w:ilvl w:val="0"/>
          <w:numId w:val="2"/>
        </w:numPr>
      </w:pPr>
      <w:r w:rsidRPr="0018092E">
        <w:rPr>
          <w:bCs/>
        </w:rPr>
        <w:t>Buck Creek Gal</w:t>
      </w:r>
      <w:r w:rsidRPr="004D4F54">
        <w:t xml:space="preserve"> (1:29)</w:t>
      </w:r>
    </w:p>
    <w:p w14:paraId="2ADDC10D" w14:textId="6B329B29" w:rsidR="00886B68" w:rsidRDefault="00A558D4" w:rsidP="0018092E">
      <w:pPr>
        <w:pStyle w:val="ListParagraph"/>
        <w:numPr>
          <w:ilvl w:val="0"/>
          <w:numId w:val="2"/>
        </w:numPr>
      </w:pPr>
      <w:r w:rsidRPr="0018092E">
        <w:rPr>
          <w:bCs/>
        </w:rPr>
        <w:t xml:space="preserve">Pray For the Boys </w:t>
      </w:r>
      <w:r w:rsidRPr="004D4F54">
        <w:t>(3:00)</w:t>
      </w:r>
    </w:p>
    <w:p w14:paraId="59877CA0" w14:textId="77777777" w:rsidR="00F06D6F" w:rsidRDefault="00F06D6F" w:rsidP="00A558D4"/>
    <w:p w14:paraId="17E45217" w14:textId="77777777" w:rsidR="005E3492" w:rsidRDefault="005E3492" w:rsidP="00A558D4">
      <w:pPr>
        <w:rPr>
          <w:b/>
          <w:u w:val="single"/>
        </w:rPr>
      </w:pPr>
      <w:r>
        <w:rPr>
          <w:b/>
          <w:u w:val="single"/>
        </w:rPr>
        <w:t xml:space="preserve"> </w:t>
      </w:r>
    </w:p>
    <w:p w14:paraId="3DC4DDCB" w14:textId="2D2DF83A" w:rsidR="00F06D6F" w:rsidRPr="0018092E" w:rsidRDefault="00F06D6F" w:rsidP="00A558D4">
      <w:pPr>
        <w:rPr>
          <w:b/>
          <w:u w:val="single"/>
        </w:rPr>
      </w:pPr>
      <w:r w:rsidRPr="0018092E">
        <w:rPr>
          <w:b/>
          <w:u w:val="single"/>
        </w:rPr>
        <w:t>The Earls of Leicester – Tour Dates</w:t>
      </w:r>
    </w:p>
    <w:p w14:paraId="5E651C62" w14:textId="35636979" w:rsidR="00F06D6F" w:rsidRDefault="00EC672C" w:rsidP="00A558D4">
      <w:r>
        <w:t xml:space="preserve">4.28 – 5.1 </w:t>
      </w:r>
      <w:r>
        <w:tab/>
      </w:r>
      <w:proofErr w:type="spellStart"/>
      <w:r>
        <w:t>Merlefest</w:t>
      </w:r>
      <w:proofErr w:type="spellEnd"/>
      <w:r w:rsidR="005E3492">
        <w:tab/>
      </w:r>
      <w:r w:rsidR="005E3492">
        <w:tab/>
      </w:r>
      <w:r w:rsidR="005E3492">
        <w:tab/>
      </w:r>
      <w:r w:rsidR="005E3492">
        <w:tab/>
      </w:r>
      <w:r w:rsidR="00BC6E1B">
        <w:t>Wilkesboro, NC</w:t>
      </w:r>
    </w:p>
    <w:p w14:paraId="08636575" w14:textId="3186AEB8" w:rsidR="00EC672C" w:rsidRDefault="00EC672C" w:rsidP="00A558D4">
      <w:r>
        <w:t xml:space="preserve">5.1 </w:t>
      </w:r>
      <w:r>
        <w:tab/>
      </w:r>
      <w:r>
        <w:tab/>
        <w:t>Stagecoach Festival</w:t>
      </w:r>
      <w:r w:rsidR="005E3492">
        <w:tab/>
      </w:r>
      <w:r w:rsidR="005E3492">
        <w:tab/>
      </w:r>
      <w:r w:rsidR="005E3492">
        <w:tab/>
      </w:r>
      <w:r w:rsidR="00BC6E1B">
        <w:t>Indio, CA</w:t>
      </w:r>
    </w:p>
    <w:p w14:paraId="473FEBB0" w14:textId="3C2383B5" w:rsidR="00EC672C" w:rsidRDefault="00EC672C" w:rsidP="00A558D4">
      <w:r>
        <w:t>5.26 – 5.29</w:t>
      </w:r>
      <w:r>
        <w:tab/>
        <w:t xml:space="preserve"> </w:t>
      </w:r>
      <w:proofErr w:type="spellStart"/>
      <w:r>
        <w:t>DelFest</w:t>
      </w:r>
      <w:proofErr w:type="spellEnd"/>
      <w:r w:rsidR="00BC6E1B">
        <w:tab/>
      </w:r>
      <w:r w:rsidR="00BC6E1B">
        <w:tab/>
      </w:r>
      <w:r w:rsidR="00BC6E1B">
        <w:tab/>
      </w:r>
      <w:r w:rsidR="00BC6E1B">
        <w:tab/>
        <w:t>Cumberland, MD</w:t>
      </w:r>
      <w:r w:rsidR="00BC6E1B">
        <w:tab/>
      </w:r>
      <w:r w:rsidR="00BC6E1B">
        <w:tab/>
      </w:r>
      <w:r w:rsidR="00BC6E1B">
        <w:tab/>
      </w:r>
      <w:r w:rsidR="00BC6E1B">
        <w:tab/>
      </w:r>
    </w:p>
    <w:p w14:paraId="390B6BDF" w14:textId="15239E4A" w:rsidR="00EC672C" w:rsidRDefault="00EC672C" w:rsidP="00A558D4">
      <w:r>
        <w:t xml:space="preserve">6.3 </w:t>
      </w:r>
      <w:r>
        <w:tab/>
      </w:r>
      <w:r>
        <w:tab/>
        <w:t>Bluegrass on the Plains Festival</w:t>
      </w:r>
      <w:r w:rsidR="00BC6E1B">
        <w:tab/>
        <w:t>Auburn, AL</w:t>
      </w:r>
    </w:p>
    <w:p w14:paraId="35F9496C" w14:textId="42607F32" w:rsidR="00EC672C" w:rsidRDefault="00EC672C" w:rsidP="00A558D4">
      <w:r>
        <w:t xml:space="preserve">7.15 </w:t>
      </w:r>
      <w:r>
        <w:tab/>
      </w:r>
      <w:r>
        <w:tab/>
        <w:t>Grey Fox Bluegrass Festival</w:t>
      </w:r>
      <w:r w:rsidR="00BC6E1B">
        <w:tab/>
      </w:r>
      <w:r w:rsidR="00BC6E1B">
        <w:tab/>
        <w:t>Oak Hill, NY</w:t>
      </w:r>
    </w:p>
    <w:p w14:paraId="244F7A92" w14:textId="0AFC7F0E" w:rsidR="00EC672C" w:rsidRDefault="00EC672C" w:rsidP="00A558D4">
      <w:r>
        <w:t>7.29</w:t>
      </w:r>
      <w:r>
        <w:tab/>
      </w:r>
      <w:r>
        <w:tab/>
      </w:r>
      <w:proofErr w:type="spellStart"/>
      <w:r>
        <w:t>Rockygrass</w:t>
      </w:r>
      <w:proofErr w:type="spellEnd"/>
      <w:r>
        <w:t xml:space="preserve"> Festival</w:t>
      </w:r>
      <w:r w:rsidR="00BC6E1B">
        <w:tab/>
      </w:r>
      <w:r w:rsidR="00BC6E1B">
        <w:tab/>
      </w:r>
      <w:r w:rsidR="00BC6E1B">
        <w:tab/>
        <w:t>Lyons, CO</w:t>
      </w:r>
    </w:p>
    <w:p w14:paraId="5176E137" w14:textId="6A7A33C1" w:rsidR="00EC672C" w:rsidRDefault="00EC672C" w:rsidP="00A558D4">
      <w:r>
        <w:t>9.9 – 9.10</w:t>
      </w:r>
      <w:r>
        <w:tab/>
        <w:t>Mountain Song Festival</w:t>
      </w:r>
      <w:r w:rsidR="00BC6E1B">
        <w:tab/>
      </w:r>
      <w:r w:rsidR="00BC6E1B">
        <w:tab/>
        <w:t>Brevard, NC</w:t>
      </w:r>
    </w:p>
    <w:p w14:paraId="0FB0B917" w14:textId="0C7F8F72" w:rsidR="00EC672C" w:rsidRDefault="00EC672C" w:rsidP="00A558D4">
      <w:r>
        <w:t>9.16</w:t>
      </w:r>
      <w:r>
        <w:tab/>
      </w:r>
      <w:r>
        <w:tab/>
        <w:t>Daily &amp; Vincent Land Fest</w:t>
      </w:r>
      <w:r w:rsidR="00BC6E1B">
        <w:tab/>
      </w:r>
      <w:r w:rsidR="00BC6E1B">
        <w:tab/>
        <w:t>Denton, NC</w:t>
      </w:r>
    </w:p>
    <w:p w14:paraId="2549214A" w14:textId="14AEADF5" w:rsidR="00EC672C" w:rsidRPr="004D4F54" w:rsidRDefault="00EC672C" w:rsidP="00A558D4">
      <w:r>
        <w:t>10.15</w:t>
      </w:r>
      <w:r>
        <w:tab/>
      </w:r>
      <w:r>
        <w:tab/>
      </w:r>
      <w:proofErr w:type="spellStart"/>
      <w:r>
        <w:t>Bloomin</w:t>
      </w:r>
      <w:proofErr w:type="spellEnd"/>
      <w:r>
        <w:t xml:space="preserve"> Bluegrass</w:t>
      </w:r>
      <w:r w:rsidR="00BC6E1B">
        <w:tab/>
      </w:r>
      <w:r w:rsidR="00BC6E1B">
        <w:tab/>
      </w:r>
      <w:r w:rsidR="00BC6E1B">
        <w:tab/>
        <w:t>Farmers Branch, TX</w:t>
      </w:r>
    </w:p>
    <w:p w14:paraId="08CD8A50" w14:textId="77777777" w:rsidR="00A558D4" w:rsidRDefault="008E7D97" w:rsidP="00A558D4">
      <w:r>
        <w:t>   </w:t>
      </w:r>
    </w:p>
    <w:p w14:paraId="64CCDC18" w14:textId="151959B4" w:rsidR="00B1223A" w:rsidRPr="00886B68" w:rsidRDefault="00886B68" w:rsidP="00B1223A">
      <w:r w:rsidRPr="00886B68">
        <w:t>Pre-order links:</w:t>
      </w:r>
    </w:p>
    <w:p w14:paraId="0318DD51" w14:textId="77777777" w:rsidR="00886B68" w:rsidRPr="00886B68" w:rsidRDefault="00886B68" w:rsidP="00886B68">
      <w:pPr>
        <w:widowControl w:val="0"/>
        <w:autoSpaceDE w:val="0"/>
        <w:autoSpaceDN w:val="0"/>
        <w:adjustRightInd w:val="0"/>
        <w:rPr>
          <w:rFonts w:cs="Calibri"/>
        </w:rPr>
      </w:pPr>
      <w:r w:rsidRPr="00886B68">
        <w:rPr>
          <w:rFonts w:cs="Calibri"/>
        </w:rPr>
        <w:t xml:space="preserve">D2C: </w:t>
      </w:r>
      <w:hyperlink r:id="rId13" w:history="1">
        <w:r w:rsidRPr="00886B68">
          <w:rPr>
            <w:rFonts w:cs="Calibri"/>
            <w:color w:val="0000E9"/>
            <w:u w:val="single" w:color="0000E9"/>
          </w:rPr>
          <w:t>http://smarturl.it/EarlsRNRStore</w:t>
        </w:r>
      </w:hyperlink>
    </w:p>
    <w:p w14:paraId="004FEBE5" w14:textId="6BEF164F" w:rsidR="00886B68" w:rsidRDefault="00886B68" w:rsidP="00886B68">
      <w:pPr>
        <w:rPr>
          <w:rFonts w:cs="Calibri"/>
        </w:rPr>
      </w:pPr>
      <w:r w:rsidRPr="00886B68">
        <w:rPr>
          <w:rFonts w:cs="Calibri"/>
        </w:rPr>
        <w:t xml:space="preserve">Amazon: </w:t>
      </w:r>
      <w:hyperlink r:id="rId14" w:history="1">
        <w:r w:rsidRPr="00886B68">
          <w:rPr>
            <w:rFonts w:cs="Calibri"/>
            <w:color w:val="0000E9"/>
            <w:u w:val="single" w:color="0000E9"/>
          </w:rPr>
          <w:t>http://smarturl.it/EarlsRNRCD</w:t>
        </w:r>
      </w:hyperlink>
    </w:p>
    <w:p w14:paraId="4E37C325" w14:textId="77777777" w:rsidR="00886B68" w:rsidRDefault="00886B68" w:rsidP="00886B68">
      <w:pPr>
        <w:rPr>
          <w:rFonts w:cs="Calibri"/>
        </w:rPr>
      </w:pPr>
    </w:p>
    <w:p w14:paraId="4C464951" w14:textId="690F0261" w:rsidR="00886B68" w:rsidRPr="00886B68" w:rsidRDefault="00886B68" w:rsidP="00886B68">
      <w:r>
        <w:rPr>
          <w:rFonts w:cs="Calibri"/>
        </w:rPr>
        <w:t xml:space="preserve">Online media kit: </w:t>
      </w:r>
      <w:hyperlink r:id="rId15" w:history="1">
        <w:r w:rsidRPr="00886B68">
          <w:rPr>
            <w:rStyle w:val="Hyperlink"/>
            <w:rFonts w:cs="Calibri"/>
          </w:rPr>
          <w:t>http://mediakits.concordmusicgroup.com/p/rattle-and-roar</w:t>
        </w:r>
      </w:hyperlink>
      <w:r w:rsidRPr="00886B68">
        <w:rPr>
          <w:rFonts w:cs="Calibri"/>
        </w:rPr>
        <w:t>/</w:t>
      </w:r>
    </w:p>
    <w:p w14:paraId="2224726A" w14:textId="77777777" w:rsidR="00B1223A" w:rsidRPr="00B1223A" w:rsidRDefault="00B1223A" w:rsidP="00B1223A"/>
    <w:p w14:paraId="6B462359" w14:textId="77777777" w:rsidR="00B1223A" w:rsidRPr="00B1223A" w:rsidRDefault="00B1223A" w:rsidP="00B1223A"/>
    <w:p w14:paraId="7CC6FB2C" w14:textId="77777777" w:rsidR="00B1223A" w:rsidRPr="00B1223A" w:rsidRDefault="00B1223A" w:rsidP="00B1223A"/>
    <w:p w14:paraId="789ED246" w14:textId="77777777" w:rsidR="00B1223A" w:rsidRPr="00B1223A" w:rsidRDefault="00B1223A" w:rsidP="00B1223A"/>
    <w:p w14:paraId="7FF5BB0A" w14:textId="77777777" w:rsidR="00B1223A" w:rsidRPr="00B1223A" w:rsidRDefault="00B1223A" w:rsidP="00B1223A"/>
    <w:p w14:paraId="11157954" w14:textId="77777777" w:rsidR="00B1223A" w:rsidRPr="00B1223A" w:rsidRDefault="00B1223A" w:rsidP="00B1223A"/>
    <w:p w14:paraId="7FDC4761" w14:textId="77777777" w:rsidR="00B1223A" w:rsidRPr="00B1223A" w:rsidRDefault="00B1223A" w:rsidP="00B1223A"/>
    <w:p w14:paraId="40AB5976" w14:textId="77777777" w:rsidR="00B1223A" w:rsidRPr="00B1223A" w:rsidRDefault="00B1223A" w:rsidP="00B1223A"/>
    <w:p w14:paraId="0893DC36" w14:textId="77777777" w:rsidR="00B1223A" w:rsidRPr="00B1223A" w:rsidRDefault="00B1223A" w:rsidP="00B1223A"/>
    <w:p w14:paraId="2B73BD04" w14:textId="77777777" w:rsidR="00B1223A" w:rsidRDefault="00B1223A" w:rsidP="00B1223A"/>
    <w:p w14:paraId="1226FB2D" w14:textId="77777777" w:rsidR="000D7C66" w:rsidRPr="00B1223A" w:rsidRDefault="00B1223A" w:rsidP="00B1223A">
      <w:pPr>
        <w:tabs>
          <w:tab w:val="left" w:pos="6920"/>
        </w:tabs>
      </w:pPr>
      <w:r>
        <w:tab/>
      </w:r>
    </w:p>
    <w:sectPr w:rsidR="000D7C66" w:rsidRPr="00B1223A" w:rsidSect="00A558D4">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F3CBC8" w14:textId="77777777" w:rsidR="00886B68" w:rsidRDefault="00886B68" w:rsidP="007F04EB">
      <w:r>
        <w:separator/>
      </w:r>
    </w:p>
  </w:endnote>
  <w:endnote w:type="continuationSeparator" w:id="0">
    <w:p w14:paraId="7B5EB398" w14:textId="77777777" w:rsidR="00886B68" w:rsidRDefault="00886B68" w:rsidP="007F0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7C659" w14:textId="77777777" w:rsidR="00886B68" w:rsidRDefault="00886B68" w:rsidP="00B1223A">
    <w:pPr>
      <w:pStyle w:val="Footer"/>
      <w:jc w:val="center"/>
    </w:pPr>
    <w:r>
      <w:rPr>
        <w:noProof/>
      </w:rPr>
      <w:drawing>
        <wp:inline distT="0" distB="0" distL="0" distR="0" wp14:anchorId="1843535C" wp14:editId="69E1B98D">
          <wp:extent cx="1435100" cy="437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ORD.jpg"/>
                  <pic:cNvPicPr/>
                </pic:nvPicPr>
                <pic:blipFill>
                  <a:blip r:embed="rId1">
                    <a:extLst>
                      <a:ext uri="{28A0092B-C50C-407E-A947-70E740481C1C}">
                        <a14:useLocalDpi xmlns:a14="http://schemas.microsoft.com/office/drawing/2010/main" val="0"/>
                      </a:ext>
                    </a:extLst>
                  </a:blip>
                  <a:stretch>
                    <a:fillRect/>
                  </a:stretch>
                </pic:blipFill>
                <pic:spPr>
                  <a:xfrm>
                    <a:off x="0" y="0"/>
                    <a:ext cx="1436139" cy="438022"/>
                  </a:xfrm>
                  <a:prstGeom prst="rect">
                    <a:avLst/>
                  </a:prstGeom>
                </pic:spPr>
              </pic:pic>
            </a:graphicData>
          </a:graphic>
        </wp:inline>
      </w:drawing>
    </w:r>
    <w:r>
      <w:br/>
    </w:r>
    <w:r>
      <w:rPr>
        <w:noProof/>
      </w:rPr>
      <w:drawing>
        <wp:inline distT="0" distB="0" distL="0" distR="0" wp14:anchorId="13983ADB" wp14:editId="521694DC">
          <wp:extent cx="5943600" cy="850900"/>
          <wp:effectExtent l="0" t="0" r="0" b="12700"/>
          <wp:docPr id="3" name="Picture 3" descr="CR:Users:courid:Desktop:Screen Shot 2013-10-25 at 3.04.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Users:courid:Desktop:Screen Shot 2013-10-25 at 3.04.28 P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85090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19E784" w14:textId="77777777" w:rsidR="00886B68" w:rsidRDefault="00886B68" w:rsidP="007F04EB">
      <w:r>
        <w:separator/>
      </w:r>
    </w:p>
  </w:footnote>
  <w:footnote w:type="continuationSeparator" w:id="0">
    <w:p w14:paraId="18091FAF" w14:textId="77777777" w:rsidR="00886B68" w:rsidRDefault="00886B68" w:rsidP="007F04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977B5" w14:textId="77777777" w:rsidR="00886B68" w:rsidRDefault="00886B68">
    <w:pPr>
      <w:pStyle w:val="Header"/>
    </w:pPr>
    <w:r w:rsidRPr="007F04EB">
      <w:rPr>
        <w:noProof/>
      </w:rPr>
      <w:drawing>
        <wp:inline distT="0" distB="0" distL="0" distR="0" wp14:anchorId="177C8D34" wp14:editId="2041D2DE">
          <wp:extent cx="5924959" cy="11302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CR:Users:courid:Desktop:Screen Shot 2013-10-25 at 3.04.23 PM.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24959" cy="1130299"/>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4F2540"/>
    <w:multiLevelType w:val="hybridMultilevel"/>
    <w:tmpl w:val="B1F0F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53654E"/>
    <w:multiLevelType w:val="hybridMultilevel"/>
    <w:tmpl w:val="44C00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8D4"/>
    <w:rsid w:val="000955BA"/>
    <w:rsid w:val="000D7C66"/>
    <w:rsid w:val="0018092E"/>
    <w:rsid w:val="00322072"/>
    <w:rsid w:val="003740A7"/>
    <w:rsid w:val="005D37AC"/>
    <w:rsid w:val="005E3492"/>
    <w:rsid w:val="006238F1"/>
    <w:rsid w:val="00687556"/>
    <w:rsid w:val="006D1F4C"/>
    <w:rsid w:val="007F04EB"/>
    <w:rsid w:val="007F3117"/>
    <w:rsid w:val="00886B68"/>
    <w:rsid w:val="008E7D97"/>
    <w:rsid w:val="00A23755"/>
    <w:rsid w:val="00A558D4"/>
    <w:rsid w:val="00B1223A"/>
    <w:rsid w:val="00BC6E1B"/>
    <w:rsid w:val="00D55C07"/>
    <w:rsid w:val="00E25286"/>
    <w:rsid w:val="00EC672C"/>
    <w:rsid w:val="00F06D6F"/>
    <w:rsid w:val="00FA4F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5CFC9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D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4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04EB"/>
    <w:rPr>
      <w:rFonts w:ascii="Lucida Grande" w:hAnsi="Lucida Grande" w:cs="Lucida Grande"/>
      <w:sz w:val="18"/>
      <w:szCs w:val="18"/>
    </w:rPr>
  </w:style>
  <w:style w:type="paragraph" w:styleId="Header">
    <w:name w:val="header"/>
    <w:basedOn w:val="Normal"/>
    <w:link w:val="HeaderChar"/>
    <w:uiPriority w:val="99"/>
    <w:unhideWhenUsed/>
    <w:rsid w:val="007F04EB"/>
    <w:pPr>
      <w:tabs>
        <w:tab w:val="center" w:pos="4320"/>
        <w:tab w:val="right" w:pos="8640"/>
      </w:tabs>
    </w:pPr>
  </w:style>
  <w:style w:type="character" w:customStyle="1" w:styleId="HeaderChar">
    <w:name w:val="Header Char"/>
    <w:basedOn w:val="DefaultParagraphFont"/>
    <w:link w:val="Header"/>
    <w:uiPriority w:val="99"/>
    <w:rsid w:val="007F04EB"/>
  </w:style>
  <w:style w:type="paragraph" w:styleId="Footer">
    <w:name w:val="footer"/>
    <w:basedOn w:val="Normal"/>
    <w:link w:val="FooterChar"/>
    <w:uiPriority w:val="99"/>
    <w:unhideWhenUsed/>
    <w:rsid w:val="007F04EB"/>
    <w:pPr>
      <w:tabs>
        <w:tab w:val="center" w:pos="4320"/>
        <w:tab w:val="right" w:pos="8640"/>
      </w:tabs>
    </w:pPr>
  </w:style>
  <w:style w:type="character" w:customStyle="1" w:styleId="FooterChar">
    <w:name w:val="Footer Char"/>
    <w:basedOn w:val="DefaultParagraphFont"/>
    <w:link w:val="Footer"/>
    <w:uiPriority w:val="99"/>
    <w:rsid w:val="007F04EB"/>
  </w:style>
  <w:style w:type="character" w:styleId="Hyperlink">
    <w:name w:val="Hyperlink"/>
    <w:basedOn w:val="DefaultParagraphFont"/>
    <w:uiPriority w:val="99"/>
    <w:unhideWhenUsed/>
    <w:rsid w:val="00A558D4"/>
    <w:rPr>
      <w:color w:val="0000FF" w:themeColor="hyperlink"/>
      <w:u w:val="single"/>
    </w:rPr>
  </w:style>
  <w:style w:type="paragraph" w:styleId="ListParagraph">
    <w:name w:val="List Paragraph"/>
    <w:basedOn w:val="Normal"/>
    <w:uiPriority w:val="34"/>
    <w:qFormat/>
    <w:rsid w:val="0018092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D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4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04EB"/>
    <w:rPr>
      <w:rFonts w:ascii="Lucida Grande" w:hAnsi="Lucida Grande" w:cs="Lucida Grande"/>
      <w:sz w:val="18"/>
      <w:szCs w:val="18"/>
    </w:rPr>
  </w:style>
  <w:style w:type="paragraph" w:styleId="Header">
    <w:name w:val="header"/>
    <w:basedOn w:val="Normal"/>
    <w:link w:val="HeaderChar"/>
    <w:uiPriority w:val="99"/>
    <w:unhideWhenUsed/>
    <w:rsid w:val="007F04EB"/>
    <w:pPr>
      <w:tabs>
        <w:tab w:val="center" w:pos="4320"/>
        <w:tab w:val="right" w:pos="8640"/>
      </w:tabs>
    </w:pPr>
  </w:style>
  <w:style w:type="character" w:customStyle="1" w:styleId="HeaderChar">
    <w:name w:val="Header Char"/>
    <w:basedOn w:val="DefaultParagraphFont"/>
    <w:link w:val="Header"/>
    <w:uiPriority w:val="99"/>
    <w:rsid w:val="007F04EB"/>
  </w:style>
  <w:style w:type="paragraph" w:styleId="Footer">
    <w:name w:val="footer"/>
    <w:basedOn w:val="Normal"/>
    <w:link w:val="FooterChar"/>
    <w:uiPriority w:val="99"/>
    <w:unhideWhenUsed/>
    <w:rsid w:val="007F04EB"/>
    <w:pPr>
      <w:tabs>
        <w:tab w:val="center" w:pos="4320"/>
        <w:tab w:val="right" w:pos="8640"/>
      </w:tabs>
    </w:pPr>
  </w:style>
  <w:style w:type="character" w:customStyle="1" w:styleId="FooterChar">
    <w:name w:val="Footer Char"/>
    <w:basedOn w:val="DefaultParagraphFont"/>
    <w:link w:val="Footer"/>
    <w:uiPriority w:val="99"/>
    <w:rsid w:val="007F04EB"/>
  </w:style>
  <w:style w:type="character" w:styleId="Hyperlink">
    <w:name w:val="Hyperlink"/>
    <w:basedOn w:val="DefaultParagraphFont"/>
    <w:uiPriority w:val="99"/>
    <w:unhideWhenUsed/>
    <w:rsid w:val="00A558D4"/>
    <w:rPr>
      <w:color w:val="0000FF" w:themeColor="hyperlink"/>
      <w:u w:val="single"/>
    </w:rPr>
  </w:style>
  <w:style w:type="paragraph" w:styleId="ListParagraph">
    <w:name w:val="List Paragraph"/>
    <w:basedOn w:val="Normal"/>
    <w:uiPriority w:val="34"/>
    <w:qFormat/>
    <w:rsid w:val="001809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rjoskow@rounder.com" TargetMode="External"/><Relationship Id="rId12" Type="http://schemas.openxmlformats.org/officeDocument/2006/relationships/hyperlink" Target="mailto:ashley.moyer@concordmusicgroup.com" TargetMode="External"/><Relationship Id="rId13" Type="http://schemas.openxmlformats.org/officeDocument/2006/relationships/hyperlink" Target="http://smarturl.it/EarlsRNRStore" TargetMode="External"/><Relationship Id="rId14" Type="http://schemas.openxmlformats.org/officeDocument/2006/relationships/hyperlink" Target="http://smarturl.it/EarlsRNRCD" TargetMode="External"/><Relationship Id="rId15" Type="http://schemas.openxmlformats.org/officeDocument/2006/relationships/hyperlink" Target="http://mediakits.concordmusicgroup.com/p/rattle-and-roar"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rol.st/1qZi7rS" TargetMode="External"/><Relationship Id="rId9" Type="http://schemas.openxmlformats.org/officeDocument/2006/relationships/image" Target="media/image1.jpg"/><Relationship Id="rId10" Type="http://schemas.openxmlformats.org/officeDocument/2006/relationships/hyperlink" Target="http://rol.st/1qZi7r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reginajoskow:Library:Application%20Support:Microsoft:Office:User%20Templates:My%20Templates:rounderP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rounderPR.dotx</Template>
  <TotalTime>49</TotalTime>
  <Pages>4</Pages>
  <Words>973</Words>
  <Characters>5551</Characters>
  <Application>Microsoft Macintosh Word</Application>
  <DocSecurity>0</DocSecurity>
  <Lines>46</Lines>
  <Paragraphs>13</Paragraphs>
  <ScaleCrop>false</ScaleCrop>
  <Company>CMG</Company>
  <LinksUpToDate>false</LinksUpToDate>
  <CharactersWithSpaces>6511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 Joskow</dc:creator>
  <cp:keywords/>
  <dc:description/>
  <cp:lastModifiedBy>Regina Joskow</cp:lastModifiedBy>
  <cp:revision>8</cp:revision>
  <dcterms:created xsi:type="dcterms:W3CDTF">2016-04-15T14:31:00Z</dcterms:created>
  <dcterms:modified xsi:type="dcterms:W3CDTF">2016-04-18T15:54:00Z</dcterms:modified>
</cp:coreProperties>
</file>